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B47" w:rsidRDefault="00A44B47" w:rsidP="00A44B47">
      <w:pPr>
        <w:spacing w:after="0"/>
        <w:rPr>
          <w:rFonts w:cs="David" w:hint="cs"/>
          <w:sz w:val="28"/>
          <w:szCs w:val="28"/>
          <w:rtl/>
        </w:rPr>
      </w:pPr>
    </w:p>
    <w:p w:rsidR="00A44B47" w:rsidRDefault="00A44B47" w:rsidP="00A44B47">
      <w:pPr>
        <w:spacing w:after="0"/>
        <w:rPr>
          <w:rFonts w:cs="David"/>
          <w:sz w:val="28"/>
          <w:szCs w:val="28"/>
          <w:rtl/>
        </w:rPr>
      </w:pPr>
    </w:p>
    <w:p w:rsidR="00A44B47" w:rsidRDefault="00A44B47" w:rsidP="00A44B47">
      <w:pPr>
        <w:spacing w:after="0"/>
        <w:rPr>
          <w:rFonts w:cs="David"/>
          <w:sz w:val="28"/>
          <w:szCs w:val="28"/>
          <w:rtl/>
        </w:rPr>
      </w:pPr>
    </w:p>
    <w:p w:rsidR="00291A74" w:rsidRPr="00721945" w:rsidRDefault="00654813" w:rsidP="00291A74">
      <w:pPr>
        <w:spacing w:after="0"/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8"/>
          <w:szCs w:val="28"/>
          <w:rtl/>
        </w:rPr>
        <w:t>‏</w:t>
      </w:r>
      <w:r w:rsidR="00291A74">
        <w:rPr>
          <w:rFonts w:cs="David" w:hint="cs"/>
          <w:sz w:val="28"/>
          <w:szCs w:val="28"/>
          <w:rtl/>
        </w:rPr>
        <w:t>‏</w:t>
      </w:r>
      <w:r w:rsidR="00291A74" w:rsidRPr="00721945">
        <w:rPr>
          <w:rFonts w:cs="David" w:hint="cs"/>
          <w:sz w:val="24"/>
          <w:szCs w:val="24"/>
          <w:rtl/>
        </w:rPr>
        <w:t>ה</w:t>
      </w:r>
      <w:r w:rsidR="00291A74" w:rsidRPr="00721945">
        <w:rPr>
          <w:rFonts w:cs="David"/>
          <w:sz w:val="24"/>
          <w:szCs w:val="24"/>
          <w:rtl/>
        </w:rPr>
        <w:t xml:space="preserve">' </w:t>
      </w:r>
      <w:r w:rsidR="00291A74" w:rsidRPr="00721945">
        <w:rPr>
          <w:rFonts w:cs="David" w:hint="cs"/>
          <w:sz w:val="24"/>
          <w:szCs w:val="24"/>
          <w:rtl/>
        </w:rPr>
        <w:t>תשרי</w:t>
      </w:r>
      <w:r w:rsidR="00291A74" w:rsidRPr="00721945">
        <w:rPr>
          <w:rFonts w:cs="David"/>
          <w:sz w:val="24"/>
          <w:szCs w:val="24"/>
          <w:rtl/>
        </w:rPr>
        <w:t xml:space="preserve"> </w:t>
      </w:r>
      <w:r w:rsidR="00291A74" w:rsidRPr="00721945">
        <w:rPr>
          <w:rFonts w:cs="David" w:hint="cs"/>
          <w:sz w:val="24"/>
          <w:szCs w:val="24"/>
          <w:rtl/>
        </w:rPr>
        <w:t>תש</w:t>
      </w:r>
      <w:r w:rsidR="00291A74" w:rsidRPr="00721945">
        <w:rPr>
          <w:rFonts w:cs="David"/>
          <w:sz w:val="24"/>
          <w:szCs w:val="24"/>
          <w:rtl/>
        </w:rPr>
        <w:t>"</w:t>
      </w:r>
      <w:r w:rsidR="00291A74" w:rsidRPr="00721945">
        <w:rPr>
          <w:rFonts w:cs="David" w:hint="cs"/>
          <w:sz w:val="24"/>
          <w:szCs w:val="24"/>
          <w:rtl/>
        </w:rPr>
        <w:t>ע</w:t>
      </w:r>
    </w:p>
    <w:p w:rsidR="00291A74" w:rsidRPr="00721945" w:rsidRDefault="00291A74" w:rsidP="00291A74">
      <w:pPr>
        <w:spacing w:after="0"/>
        <w:jc w:val="right"/>
        <w:rPr>
          <w:rFonts w:cs="David"/>
          <w:sz w:val="24"/>
          <w:szCs w:val="24"/>
          <w:rtl/>
        </w:rPr>
      </w:pPr>
      <w:r w:rsidRPr="00721945">
        <w:rPr>
          <w:rFonts w:cs="David" w:hint="cs"/>
          <w:sz w:val="24"/>
          <w:szCs w:val="24"/>
          <w:rtl/>
        </w:rPr>
        <w:t>‏</w:t>
      </w:r>
      <w:r w:rsidRPr="00721945">
        <w:rPr>
          <w:rFonts w:cs="David"/>
          <w:sz w:val="24"/>
          <w:szCs w:val="24"/>
          <w:rtl/>
        </w:rPr>
        <w:t xml:space="preserve">23 </w:t>
      </w:r>
      <w:r w:rsidRPr="00721945">
        <w:rPr>
          <w:rFonts w:cs="David" w:hint="cs"/>
          <w:sz w:val="24"/>
          <w:szCs w:val="24"/>
          <w:rtl/>
        </w:rPr>
        <w:t>ספטמבר</w:t>
      </w:r>
      <w:r w:rsidRPr="00721945">
        <w:rPr>
          <w:rFonts w:cs="David"/>
          <w:sz w:val="24"/>
          <w:szCs w:val="24"/>
          <w:rtl/>
        </w:rPr>
        <w:t xml:space="preserve"> 2009</w:t>
      </w:r>
    </w:p>
    <w:p w:rsidR="00291A74" w:rsidRPr="0094051E" w:rsidRDefault="00291A74" w:rsidP="00291A74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 xml:space="preserve">לכבוד </w:t>
      </w:r>
    </w:p>
    <w:p w:rsidR="00291A74" w:rsidRPr="0094051E" w:rsidRDefault="00291A74" w:rsidP="00291A74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>ורד פוטל אנקרי</w:t>
      </w:r>
    </w:p>
    <w:p w:rsidR="00291A74" w:rsidRPr="0094051E" w:rsidRDefault="00291A74" w:rsidP="00291A74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>מרכזת ועדת מכרזים יועצים</w:t>
      </w:r>
    </w:p>
    <w:p w:rsidR="00291A74" w:rsidRPr="00721945" w:rsidRDefault="00291A74" w:rsidP="00291A74">
      <w:pPr>
        <w:spacing w:after="0"/>
        <w:rPr>
          <w:rFonts w:cs="David"/>
          <w:sz w:val="24"/>
          <w:szCs w:val="24"/>
          <w:u w:val="single"/>
          <w:rtl/>
        </w:rPr>
      </w:pPr>
      <w:r w:rsidRPr="00721945">
        <w:rPr>
          <w:rFonts w:cs="David" w:hint="cs"/>
          <w:sz w:val="24"/>
          <w:szCs w:val="24"/>
          <w:u w:val="single"/>
          <w:rtl/>
        </w:rPr>
        <w:t>משרד רה"מ</w:t>
      </w:r>
    </w:p>
    <w:p w:rsidR="00291A74" w:rsidRPr="0094051E" w:rsidRDefault="00291A74" w:rsidP="00291A74">
      <w:pPr>
        <w:spacing w:after="0"/>
        <w:rPr>
          <w:rFonts w:cs="David"/>
          <w:sz w:val="24"/>
          <w:szCs w:val="24"/>
          <w:rtl/>
        </w:rPr>
      </w:pPr>
    </w:p>
    <w:p w:rsidR="00291A74" w:rsidRPr="0094051E" w:rsidRDefault="00291A74" w:rsidP="00291A74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>שלום רב.</w:t>
      </w:r>
    </w:p>
    <w:p w:rsidR="00291A74" w:rsidRPr="0094051E" w:rsidRDefault="00291A74" w:rsidP="00291A74">
      <w:pPr>
        <w:spacing w:after="0"/>
        <w:rPr>
          <w:rFonts w:cs="David"/>
          <w:sz w:val="24"/>
          <w:szCs w:val="24"/>
          <w:rtl/>
        </w:rPr>
      </w:pPr>
    </w:p>
    <w:p w:rsidR="00D7242B" w:rsidRPr="00721945" w:rsidRDefault="00291A74" w:rsidP="00291A74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 w:rsidRPr="00721945">
        <w:rPr>
          <w:rFonts w:cs="David" w:hint="cs"/>
          <w:b/>
          <w:bCs/>
          <w:sz w:val="24"/>
          <w:szCs w:val="24"/>
          <w:u w:val="single"/>
          <w:rtl/>
        </w:rPr>
        <w:t xml:space="preserve">הנדון : אולם לטקס ממלכתי לאסירי ציון </w:t>
      </w:r>
    </w:p>
    <w:p w:rsidR="00291A74" w:rsidRPr="0094051E" w:rsidRDefault="00291A74" w:rsidP="00291A74">
      <w:pPr>
        <w:spacing w:after="0"/>
        <w:rPr>
          <w:rFonts w:cs="David"/>
          <w:sz w:val="24"/>
          <w:szCs w:val="24"/>
          <w:rtl/>
        </w:rPr>
      </w:pPr>
    </w:p>
    <w:p w:rsidR="00291A74" w:rsidRPr="0094051E" w:rsidRDefault="00291A74" w:rsidP="00291A74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>על פי החלטת ממשלת ישראל יתקיים מדי שנה טקס הוקרה ממלכתי לאסירי ציון,</w:t>
      </w:r>
    </w:p>
    <w:p w:rsidR="00291A74" w:rsidRPr="0094051E" w:rsidRDefault="00291A74" w:rsidP="00D56743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 xml:space="preserve">השנה החליטה הועדה  המשותפת של אסירי ציון </w:t>
      </w:r>
      <w:r w:rsidR="00D56743">
        <w:rPr>
          <w:rFonts w:cs="David" w:hint="cs"/>
          <w:sz w:val="24"/>
          <w:szCs w:val="24"/>
          <w:rtl/>
        </w:rPr>
        <w:t xml:space="preserve">ומשרד הקליטה </w:t>
      </w:r>
      <w:r w:rsidRPr="0094051E">
        <w:rPr>
          <w:rFonts w:cs="David" w:hint="cs"/>
          <w:sz w:val="24"/>
          <w:szCs w:val="24"/>
          <w:rtl/>
        </w:rPr>
        <w:t xml:space="preserve">לקיים את הכנס השנתי </w:t>
      </w:r>
      <w:r w:rsidR="00D56743">
        <w:rPr>
          <w:rFonts w:cs="David" w:hint="cs"/>
          <w:sz w:val="24"/>
          <w:szCs w:val="24"/>
          <w:rtl/>
        </w:rPr>
        <w:t xml:space="preserve">            ב - 21.10.2009  </w:t>
      </w:r>
      <w:r w:rsidRPr="0094051E">
        <w:rPr>
          <w:rFonts w:cs="David" w:hint="cs"/>
          <w:sz w:val="24"/>
          <w:szCs w:val="24"/>
          <w:rtl/>
        </w:rPr>
        <w:t>באור יהודה.</w:t>
      </w:r>
    </w:p>
    <w:p w:rsidR="00291A74" w:rsidRPr="0094051E" w:rsidRDefault="00291A74" w:rsidP="00291A74">
      <w:pPr>
        <w:spacing w:after="0"/>
        <w:rPr>
          <w:rFonts w:cs="David"/>
          <w:sz w:val="24"/>
          <w:szCs w:val="24"/>
          <w:rtl/>
        </w:rPr>
      </w:pPr>
    </w:p>
    <w:p w:rsidR="00291A74" w:rsidRPr="0094051E" w:rsidRDefault="00A2540C" w:rsidP="007B7E75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 xml:space="preserve">בכנס ישתתפו  בין 700 ל-800 איש כולל בני המשפחות והיה צורך למצוא </w:t>
      </w:r>
      <w:r w:rsidR="007B7E75">
        <w:rPr>
          <w:rFonts w:cs="David" w:hint="cs"/>
          <w:sz w:val="24"/>
          <w:szCs w:val="24"/>
          <w:rtl/>
        </w:rPr>
        <w:t xml:space="preserve"> שני אולמות שישמשו את באי הכנס האחד לארוחת הצהריים והשני  מקום האירוע</w:t>
      </w:r>
      <w:r w:rsidRPr="0094051E">
        <w:rPr>
          <w:rFonts w:cs="David" w:hint="cs"/>
          <w:sz w:val="24"/>
          <w:szCs w:val="24"/>
          <w:rtl/>
        </w:rPr>
        <w:t xml:space="preserve">. </w:t>
      </w:r>
    </w:p>
    <w:p w:rsidR="00A2540C" w:rsidRPr="0094051E" w:rsidRDefault="00A2540C" w:rsidP="00A2540C">
      <w:pPr>
        <w:spacing w:after="0"/>
        <w:rPr>
          <w:rFonts w:cs="David"/>
          <w:sz w:val="24"/>
          <w:szCs w:val="24"/>
          <w:rtl/>
        </w:rPr>
      </w:pPr>
    </w:p>
    <w:p w:rsidR="00A2540C" w:rsidRPr="0094051E" w:rsidRDefault="00A2540C" w:rsidP="007B7E75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 xml:space="preserve">לאחר בדיקה נמצא כי אולמי "ברייטהול" הם היחידים שיש להם שני אולמות </w:t>
      </w:r>
      <w:r w:rsidR="0094051E" w:rsidRPr="0094051E">
        <w:rPr>
          <w:rFonts w:cs="David" w:hint="cs"/>
          <w:sz w:val="24"/>
          <w:szCs w:val="24"/>
          <w:rtl/>
        </w:rPr>
        <w:t xml:space="preserve">בקיבולת כזו כאשר האולמות  </w:t>
      </w:r>
      <w:r w:rsidRPr="0094051E">
        <w:rPr>
          <w:rFonts w:cs="David" w:hint="cs"/>
          <w:sz w:val="24"/>
          <w:szCs w:val="24"/>
          <w:rtl/>
        </w:rPr>
        <w:t>אחד מעל השני ,</w:t>
      </w:r>
      <w:r w:rsidR="0094051E" w:rsidRPr="0094051E">
        <w:rPr>
          <w:rFonts w:cs="David" w:hint="cs"/>
          <w:sz w:val="24"/>
          <w:szCs w:val="24"/>
          <w:rtl/>
        </w:rPr>
        <w:t xml:space="preserve">כך שמיד בגמר הארוחה המוזמנים </w:t>
      </w:r>
      <w:r w:rsidR="007B7E75">
        <w:rPr>
          <w:rFonts w:cs="David" w:hint="cs"/>
          <w:sz w:val="24"/>
          <w:szCs w:val="24"/>
          <w:rtl/>
        </w:rPr>
        <w:t>עוברים לאולם השני</w:t>
      </w:r>
      <w:r w:rsidR="0094051E" w:rsidRPr="0094051E">
        <w:rPr>
          <w:rFonts w:cs="David" w:hint="cs"/>
          <w:sz w:val="24"/>
          <w:szCs w:val="24"/>
          <w:rtl/>
        </w:rPr>
        <w:t xml:space="preserve"> לטקס עצמו ,באולם שהוכן מבעוד מועד כולל הגברה ,תאורה ,במה  וסידור מיוחד של האולם לטקס .</w:t>
      </w:r>
    </w:p>
    <w:p w:rsidR="0094051E" w:rsidRPr="0094051E" w:rsidRDefault="0094051E" w:rsidP="0094051E">
      <w:pPr>
        <w:spacing w:after="0"/>
        <w:rPr>
          <w:rFonts w:cs="David"/>
          <w:sz w:val="24"/>
          <w:szCs w:val="24"/>
          <w:rtl/>
        </w:rPr>
      </w:pPr>
    </w:p>
    <w:p w:rsidR="0094051E" w:rsidRPr="0094051E" w:rsidRDefault="0094051E" w:rsidP="0094051E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>תקופת ההתקשרות - עם אישור הועדה  ועד תום הטקס.</w:t>
      </w:r>
    </w:p>
    <w:p w:rsidR="0094051E" w:rsidRPr="0094051E" w:rsidRDefault="0094051E" w:rsidP="0094051E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>תקנה תקציבית לביצוע ההתקשרות-  04017312 טקסים ממלכתיים</w:t>
      </w:r>
    </w:p>
    <w:p w:rsidR="00A44B47" w:rsidRPr="0094051E" w:rsidRDefault="0094051E" w:rsidP="00A44B47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>מס' ספק  557389483</w:t>
      </w:r>
    </w:p>
    <w:p w:rsidR="00A44B47" w:rsidRPr="0094051E" w:rsidRDefault="0094051E" w:rsidP="00A44B47">
      <w:pPr>
        <w:spacing w:after="0"/>
        <w:rPr>
          <w:rFonts w:cs="David"/>
          <w:sz w:val="24"/>
          <w:szCs w:val="24"/>
          <w:rtl/>
        </w:rPr>
      </w:pPr>
      <w:r w:rsidRPr="0094051E">
        <w:rPr>
          <w:rFonts w:cs="David" w:hint="cs"/>
          <w:sz w:val="24"/>
          <w:szCs w:val="24"/>
          <w:rtl/>
        </w:rPr>
        <w:t xml:space="preserve">שווי ההתקשרות הכספית </w:t>
      </w:r>
      <w:r w:rsidRPr="0094051E">
        <w:rPr>
          <w:rFonts w:cs="David"/>
          <w:sz w:val="24"/>
          <w:szCs w:val="24"/>
          <w:rtl/>
        </w:rPr>
        <w:t>–</w:t>
      </w:r>
      <w:r w:rsidRPr="0094051E">
        <w:rPr>
          <w:rFonts w:cs="David" w:hint="cs"/>
          <w:sz w:val="24"/>
          <w:szCs w:val="24"/>
          <w:rtl/>
        </w:rPr>
        <w:t xml:space="preserve"> 87.500 ₪ </w:t>
      </w:r>
      <w:r w:rsidR="007B7E75">
        <w:rPr>
          <w:rFonts w:cs="David" w:hint="cs"/>
          <w:sz w:val="24"/>
          <w:szCs w:val="24"/>
          <w:rtl/>
        </w:rPr>
        <w:t>+ מ.ע.מ  עבור שני האולמות וארוחת הצהריים.</w:t>
      </w:r>
    </w:p>
    <w:p w:rsidR="0094051E" w:rsidRPr="0094051E" w:rsidRDefault="0094051E" w:rsidP="00A44B47">
      <w:pPr>
        <w:spacing w:after="0"/>
        <w:rPr>
          <w:rFonts w:cs="David"/>
          <w:sz w:val="24"/>
          <w:szCs w:val="24"/>
          <w:rtl/>
        </w:rPr>
      </w:pPr>
    </w:p>
    <w:p w:rsidR="00A44B47" w:rsidRPr="0094051E" w:rsidRDefault="0094051E" w:rsidP="00A44B47">
      <w:pPr>
        <w:spacing w:after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לאור האמור לעייל אנו מבקשים לאשר את הספק  הנ"ל כספק יחיד לקיום הטקס .</w:t>
      </w:r>
    </w:p>
    <w:p w:rsidR="00A44B47" w:rsidRPr="0094051E" w:rsidRDefault="00A44B47" w:rsidP="00A44B47">
      <w:pPr>
        <w:spacing w:after="0"/>
        <w:rPr>
          <w:rFonts w:cs="David"/>
          <w:sz w:val="24"/>
          <w:szCs w:val="24"/>
          <w:rtl/>
        </w:rPr>
      </w:pPr>
    </w:p>
    <w:p w:rsidR="005C3541" w:rsidRPr="0094051E" w:rsidRDefault="005C3541" w:rsidP="00A44B47">
      <w:pPr>
        <w:spacing w:after="0"/>
        <w:rPr>
          <w:rFonts w:cs="David"/>
          <w:sz w:val="24"/>
          <w:szCs w:val="24"/>
          <w:rtl/>
        </w:rPr>
      </w:pPr>
    </w:p>
    <w:p w:rsidR="005C3541" w:rsidRDefault="005C3541" w:rsidP="00A44B47">
      <w:pPr>
        <w:spacing w:after="0"/>
        <w:rPr>
          <w:rFonts w:cs="David"/>
          <w:sz w:val="28"/>
          <w:szCs w:val="28"/>
          <w:rtl/>
        </w:rPr>
      </w:pPr>
    </w:p>
    <w:p w:rsidR="005C3541" w:rsidRDefault="005C3541" w:rsidP="00A44B47">
      <w:pPr>
        <w:spacing w:after="0"/>
        <w:rPr>
          <w:rFonts w:cs="David"/>
          <w:sz w:val="28"/>
          <w:szCs w:val="28"/>
          <w:rtl/>
        </w:rPr>
      </w:pPr>
    </w:p>
    <w:p w:rsidR="005C3541" w:rsidRDefault="005C3541" w:rsidP="00A44B47">
      <w:pPr>
        <w:spacing w:after="0"/>
        <w:rPr>
          <w:rFonts w:cs="David"/>
          <w:sz w:val="28"/>
          <w:szCs w:val="28"/>
          <w:rtl/>
        </w:rPr>
      </w:pPr>
    </w:p>
    <w:p w:rsidR="00E74CAB" w:rsidRDefault="0094051E" w:rsidP="0094051E">
      <w:pPr>
        <w:tabs>
          <w:tab w:val="left" w:pos="1260"/>
          <w:tab w:val="left" w:pos="3240"/>
          <w:tab w:val="left" w:pos="5471"/>
          <w:tab w:val="left" w:pos="5612"/>
          <w:tab w:val="left" w:pos="5754"/>
        </w:tabs>
        <w:spacing w:after="0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                                                                                   </w:t>
      </w:r>
      <w:r w:rsidR="00654813">
        <w:rPr>
          <w:rFonts w:cs="David" w:hint="cs"/>
          <w:b/>
          <w:bCs/>
          <w:sz w:val="28"/>
          <w:szCs w:val="28"/>
          <w:rtl/>
        </w:rPr>
        <w:t>ב ב ר כ ה</w:t>
      </w:r>
    </w:p>
    <w:p w:rsidR="009A16C9" w:rsidRPr="009A16C9" w:rsidRDefault="009A16C9" w:rsidP="00A44B47">
      <w:pPr>
        <w:tabs>
          <w:tab w:val="left" w:pos="1260"/>
          <w:tab w:val="left" w:pos="3240"/>
          <w:tab w:val="left" w:pos="5471"/>
          <w:tab w:val="left" w:pos="5612"/>
          <w:tab w:val="left" w:pos="5754"/>
        </w:tabs>
        <w:spacing w:after="0" w:line="240" w:lineRule="auto"/>
        <w:ind w:left="5471" w:firstLine="567"/>
        <w:rPr>
          <w:rFonts w:cs="David"/>
          <w:b/>
          <w:bCs/>
          <w:sz w:val="28"/>
          <w:szCs w:val="28"/>
          <w:rtl/>
        </w:rPr>
      </w:pPr>
    </w:p>
    <w:p w:rsidR="00AC66A4" w:rsidRDefault="008A12E7" w:rsidP="00654813">
      <w:pPr>
        <w:tabs>
          <w:tab w:val="left" w:pos="1260"/>
          <w:tab w:val="left" w:pos="3240"/>
          <w:tab w:val="left" w:pos="6044"/>
        </w:tabs>
        <w:spacing w:after="0" w:line="240" w:lineRule="auto"/>
        <w:ind w:left="5040" w:firstLine="720"/>
        <w:rPr>
          <w:rFonts w:cs="David"/>
          <w:sz w:val="28"/>
          <w:szCs w:val="28"/>
          <w:rtl/>
        </w:rPr>
      </w:pPr>
      <w:r w:rsidRPr="009A16C9">
        <w:rPr>
          <w:rFonts w:cs="David" w:hint="cs"/>
          <w:b/>
          <w:bCs/>
          <w:sz w:val="28"/>
          <w:szCs w:val="28"/>
          <w:rtl/>
        </w:rPr>
        <w:tab/>
      </w:r>
      <w:r w:rsidR="00843B99" w:rsidRPr="009A16C9">
        <w:rPr>
          <w:rFonts w:cs="David" w:hint="cs"/>
          <w:b/>
          <w:bCs/>
          <w:sz w:val="28"/>
          <w:szCs w:val="28"/>
          <w:rtl/>
        </w:rPr>
        <w:t>אליעזר כהן</w:t>
      </w:r>
      <w:r w:rsidR="00B57F70" w:rsidRPr="009A16C9">
        <w:rPr>
          <w:rFonts w:cs="David"/>
          <w:b/>
          <w:bCs/>
          <w:sz w:val="28"/>
          <w:szCs w:val="28"/>
          <w:rtl/>
        </w:rPr>
        <w:br/>
      </w:r>
      <w:r w:rsidR="008B5425" w:rsidRPr="009A16C9">
        <w:rPr>
          <w:rFonts w:cs="David" w:hint="cs"/>
          <w:b/>
          <w:bCs/>
          <w:sz w:val="28"/>
          <w:szCs w:val="28"/>
          <w:rtl/>
        </w:rPr>
        <w:t>ממונה טקסים ירושלים וה</w:t>
      </w:r>
      <w:r w:rsidR="00654813">
        <w:rPr>
          <w:rFonts w:cs="David" w:hint="cs"/>
          <w:b/>
          <w:bCs/>
          <w:sz w:val="28"/>
          <w:szCs w:val="28"/>
          <w:rtl/>
        </w:rPr>
        <w:t>מרכז</w:t>
      </w:r>
    </w:p>
    <w:p w:rsidR="005C3541" w:rsidRDefault="005C3541" w:rsidP="00654813">
      <w:pPr>
        <w:tabs>
          <w:tab w:val="left" w:pos="1260"/>
          <w:tab w:val="left" w:pos="3240"/>
          <w:tab w:val="left" w:pos="6044"/>
        </w:tabs>
        <w:spacing w:after="0" w:line="240" w:lineRule="auto"/>
        <w:ind w:left="5040" w:firstLine="720"/>
        <w:rPr>
          <w:rFonts w:cs="David"/>
          <w:sz w:val="28"/>
          <w:szCs w:val="28"/>
          <w:rtl/>
        </w:rPr>
      </w:pPr>
    </w:p>
    <w:p w:rsidR="005C3541" w:rsidRDefault="005C3541" w:rsidP="00654813">
      <w:pPr>
        <w:tabs>
          <w:tab w:val="left" w:pos="1260"/>
          <w:tab w:val="left" w:pos="3240"/>
          <w:tab w:val="left" w:pos="6044"/>
        </w:tabs>
        <w:spacing w:after="0" w:line="240" w:lineRule="auto"/>
        <w:ind w:left="5040" w:firstLine="720"/>
        <w:rPr>
          <w:rFonts w:cs="David"/>
          <w:sz w:val="28"/>
          <w:szCs w:val="28"/>
          <w:rtl/>
        </w:rPr>
      </w:pPr>
    </w:p>
    <w:p w:rsidR="005C3541" w:rsidRDefault="005C3541" w:rsidP="005C3541">
      <w:pPr>
        <w:bidi w:val="0"/>
        <w:rPr>
          <w:rFonts w:cs="David"/>
          <w:sz w:val="28"/>
          <w:szCs w:val="28"/>
        </w:rPr>
      </w:pPr>
    </w:p>
    <w:sectPr w:rsidR="005C3541" w:rsidSect="005C3541">
      <w:headerReference w:type="first" r:id="rId8"/>
      <w:footerReference w:type="first" r:id="rId9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BEE" w:rsidRDefault="005D1BEE" w:rsidP="00E74CAB">
      <w:pPr>
        <w:spacing w:after="0" w:line="240" w:lineRule="auto"/>
      </w:pPr>
      <w:r>
        <w:separator/>
      </w:r>
    </w:p>
  </w:endnote>
  <w:endnote w:type="continuationSeparator" w:id="0">
    <w:p w:rsidR="005D1BEE" w:rsidRDefault="005D1BEE" w:rsidP="00E7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541" w:rsidRDefault="00FD06B4" w:rsidP="005C3541">
    <w:pPr>
      <w:pStyle w:val="a8"/>
      <w:spacing w:before="20"/>
      <w:jc w:val="center"/>
      <w:rPr>
        <w:rFonts w:cs="David"/>
        <w:b/>
        <w:bCs/>
        <w:color w:val="17365D" w:themeColor="text2" w:themeShade="BF"/>
        <w:sz w:val="24"/>
        <w:szCs w:val="24"/>
        <w:rtl/>
      </w:rPr>
    </w:pPr>
    <w:r w:rsidRPr="00FD06B4">
      <w:rPr>
        <w:rFonts w:cs="David"/>
        <w:b/>
        <w:bCs/>
        <w:color w:val="17365D" w:themeColor="text2" w:themeShade="BF"/>
        <w:sz w:val="24"/>
        <w:szCs w:val="24"/>
      </w:rPr>
      <w:pict>
        <v:rect id="_x0000_i1025" style="width:932.7pt;height:1.5pt" o:hrpct="0" o:hralign="center" o:hrstd="t" o:hrnoshade="t" o:hr="t" fillcolor="#17365d [2415]" stroked="f"/>
      </w:pict>
    </w:r>
  </w:p>
  <w:p w:rsidR="005C3541" w:rsidRPr="00E74CAB" w:rsidRDefault="005C3541" w:rsidP="005C3541">
    <w:pPr>
      <w:pStyle w:val="a8"/>
      <w:spacing w:before="20"/>
      <w:jc w:val="center"/>
      <w:rPr>
        <w:rFonts w:cs="David"/>
        <w:b/>
        <w:bCs/>
        <w:color w:val="17365D" w:themeColor="text2" w:themeShade="BF"/>
        <w:sz w:val="24"/>
        <w:szCs w:val="24"/>
        <w:rtl/>
      </w:rPr>
    </w:pPr>
    <w:r w:rsidRPr="00E74CAB">
      <w:rPr>
        <w:rFonts w:cs="David" w:hint="cs"/>
        <w:b/>
        <w:bCs/>
        <w:color w:val="17365D" w:themeColor="text2" w:themeShade="BF"/>
        <w:sz w:val="24"/>
        <w:szCs w:val="24"/>
        <w:rtl/>
      </w:rPr>
      <w:t>בית התאומים, רח' כנפי נשרים 15, גבעת שאול, ירושלים, 95464</w:t>
    </w:r>
  </w:p>
  <w:p w:rsidR="005C3541" w:rsidRPr="00E74CAB" w:rsidRDefault="005C3541" w:rsidP="005C3541">
    <w:pPr>
      <w:pStyle w:val="a8"/>
      <w:spacing w:before="20"/>
      <w:jc w:val="center"/>
      <w:rPr>
        <w:rFonts w:cs="David"/>
        <w:b/>
        <w:bCs/>
        <w:color w:val="17365D" w:themeColor="text2" w:themeShade="BF"/>
        <w:sz w:val="24"/>
        <w:szCs w:val="24"/>
        <w:rtl/>
      </w:rPr>
    </w:pPr>
    <w:r w:rsidRPr="00E74CAB">
      <w:rPr>
        <w:rFonts w:cs="David" w:hint="cs"/>
        <w:b/>
        <w:bCs/>
        <w:color w:val="17365D" w:themeColor="text2" w:themeShade="BF"/>
        <w:sz w:val="24"/>
        <w:szCs w:val="24"/>
        <w:rtl/>
      </w:rPr>
      <w:t>טל' 02-5604881/2 , פקס' 02-6517625</w:t>
    </w:r>
  </w:p>
  <w:p w:rsidR="005C3541" w:rsidRPr="005C3541" w:rsidRDefault="005C3541" w:rsidP="005C3541">
    <w:pPr>
      <w:pStyle w:val="a8"/>
      <w:spacing w:before="20"/>
      <w:jc w:val="center"/>
      <w:rPr>
        <w:rFonts w:cs="David"/>
        <w:b/>
        <w:bCs/>
        <w:color w:val="17365D" w:themeColor="text2" w:themeShade="BF"/>
        <w:sz w:val="24"/>
        <w:szCs w:val="24"/>
      </w:rPr>
    </w:pPr>
    <w:r w:rsidRPr="00E74CAB">
      <w:rPr>
        <w:rFonts w:cs="David"/>
        <w:b/>
        <w:bCs/>
        <w:color w:val="17365D" w:themeColor="text2" w:themeShade="BF"/>
        <w:sz w:val="24"/>
        <w:szCs w:val="24"/>
      </w:rPr>
      <w:t>e-mail: iritc@it.pmo.gov.il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BEE" w:rsidRDefault="005D1BEE" w:rsidP="00E74CAB">
      <w:pPr>
        <w:spacing w:after="0" w:line="240" w:lineRule="auto"/>
      </w:pPr>
      <w:r>
        <w:separator/>
      </w:r>
    </w:p>
  </w:footnote>
  <w:footnote w:type="continuationSeparator" w:id="0">
    <w:p w:rsidR="005D1BEE" w:rsidRDefault="005D1BEE" w:rsidP="00E7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541" w:rsidRDefault="005C3541">
    <w:pPr>
      <w:pStyle w:val="a6"/>
    </w:pPr>
    <w:r w:rsidRPr="005C3541"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-628650</wp:posOffset>
          </wp:positionV>
          <wp:extent cx="3019425" cy="1038225"/>
          <wp:effectExtent l="19050" t="0" r="9525" b="0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35613"/>
    <w:multiLevelType w:val="hybridMultilevel"/>
    <w:tmpl w:val="182A8CDC"/>
    <w:lvl w:ilvl="0" w:tplc="4B58D5C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16CF4"/>
    <w:multiLevelType w:val="hybridMultilevel"/>
    <w:tmpl w:val="262CBAE0"/>
    <w:lvl w:ilvl="0" w:tplc="9A3A1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46833"/>
    <w:multiLevelType w:val="hybridMultilevel"/>
    <w:tmpl w:val="7FBCE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BE40C2"/>
    <w:multiLevelType w:val="hybridMultilevel"/>
    <w:tmpl w:val="47A281E8"/>
    <w:lvl w:ilvl="0" w:tplc="0B728FA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A2540C"/>
    <w:rsid w:val="00001798"/>
    <w:rsid w:val="00002DD8"/>
    <w:rsid w:val="000065F3"/>
    <w:rsid w:val="00011085"/>
    <w:rsid w:val="00013271"/>
    <w:rsid w:val="00015A57"/>
    <w:rsid w:val="00022D1F"/>
    <w:rsid w:val="00024E09"/>
    <w:rsid w:val="00026EF7"/>
    <w:rsid w:val="00027C88"/>
    <w:rsid w:val="00030099"/>
    <w:rsid w:val="00030BF5"/>
    <w:rsid w:val="00030FE2"/>
    <w:rsid w:val="00032B35"/>
    <w:rsid w:val="00033739"/>
    <w:rsid w:val="00033967"/>
    <w:rsid w:val="0003574B"/>
    <w:rsid w:val="00035B9E"/>
    <w:rsid w:val="00037FE9"/>
    <w:rsid w:val="0004066D"/>
    <w:rsid w:val="0004295E"/>
    <w:rsid w:val="000463E2"/>
    <w:rsid w:val="0004710D"/>
    <w:rsid w:val="00051F41"/>
    <w:rsid w:val="00053BEE"/>
    <w:rsid w:val="00054A3D"/>
    <w:rsid w:val="00055728"/>
    <w:rsid w:val="00056BF2"/>
    <w:rsid w:val="000614AB"/>
    <w:rsid w:val="00065E0A"/>
    <w:rsid w:val="00066563"/>
    <w:rsid w:val="000739BD"/>
    <w:rsid w:val="000753FE"/>
    <w:rsid w:val="0007614E"/>
    <w:rsid w:val="000826AC"/>
    <w:rsid w:val="00084CAE"/>
    <w:rsid w:val="000867A6"/>
    <w:rsid w:val="000925CA"/>
    <w:rsid w:val="000942A9"/>
    <w:rsid w:val="00094B7C"/>
    <w:rsid w:val="00095BEE"/>
    <w:rsid w:val="00095EB3"/>
    <w:rsid w:val="000976AD"/>
    <w:rsid w:val="0009793B"/>
    <w:rsid w:val="000A46F6"/>
    <w:rsid w:val="000A7856"/>
    <w:rsid w:val="000B236F"/>
    <w:rsid w:val="000B3052"/>
    <w:rsid w:val="000B45B5"/>
    <w:rsid w:val="000C26C2"/>
    <w:rsid w:val="000C7042"/>
    <w:rsid w:val="000D00FF"/>
    <w:rsid w:val="000D404C"/>
    <w:rsid w:val="000D44D8"/>
    <w:rsid w:val="000D6638"/>
    <w:rsid w:val="000D7C99"/>
    <w:rsid w:val="000E0D78"/>
    <w:rsid w:val="000E128C"/>
    <w:rsid w:val="000E363B"/>
    <w:rsid w:val="000E3FF6"/>
    <w:rsid w:val="000F133D"/>
    <w:rsid w:val="000F2B9C"/>
    <w:rsid w:val="000F4A6D"/>
    <w:rsid w:val="000F6459"/>
    <w:rsid w:val="00100360"/>
    <w:rsid w:val="001018BA"/>
    <w:rsid w:val="00103912"/>
    <w:rsid w:val="00106E3A"/>
    <w:rsid w:val="00112AB2"/>
    <w:rsid w:val="00115B4B"/>
    <w:rsid w:val="001200B2"/>
    <w:rsid w:val="00121A1B"/>
    <w:rsid w:val="0012322E"/>
    <w:rsid w:val="001250E1"/>
    <w:rsid w:val="00127DBD"/>
    <w:rsid w:val="0013455B"/>
    <w:rsid w:val="0013678A"/>
    <w:rsid w:val="00140A2F"/>
    <w:rsid w:val="001410FF"/>
    <w:rsid w:val="00141B33"/>
    <w:rsid w:val="00141E77"/>
    <w:rsid w:val="0014463A"/>
    <w:rsid w:val="00146620"/>
    <w:rsid w:val="00146F7A"/>
    <w:rsid w:val="001504A6"/>
    <w:rsid w:val="00151E9A"/>
    <w:rsid w:val="00152B7E"/>
    <w:rsid w:val="00154888"/>
    <w:rsid w:val="0015500D"/>
    <w:rsid w:val="00156D5F"/>
    <w:rsid w:val="00157408"/>
    <w:rsid w:val="00157763"/>
    <w:rsid w:val="001611B7"/>
    <w:rsid w:val="00163DB0"/>
    <w:rsid w:val="00177DF0"/>
    <w:rsid w:val="001813B9"/>
    <w:rsid w:val="001828F7"/>
    <w:rsid w:val="00182971"/>
    <w:rsid w:val="00183A6E"/>
    <w:rsid w:val="00185965"/>
    <w:rsid w:val="00187063"/>
    <w:rsid w:val="00191B67"/>
    <w:rsid w:val="001925F6"/>
    <w:rsid w:val="0019729E"/>
    <w:rsid w:val="001A0C8C"/>
    <w:rsid w:val="001A2F4C"/>
    <w:rsid w:val="001A4A54"/>
    <w:rsid w:val="001B11E4"/>
    <w:rsid w:val="001B3282"/>
    <w:rsid w:val="001B7F9A"/>
    <w:rsid w:val="001C0E48"/>
    <w:rsid w:val="001C433A"/>
    <w:rsid w:val="001C4AC2"/>
    <w:rsid w:val="001C6454"/>
    <w:rsid w:val="001C7640"/>
    <w:rsid w:val="001D03AE"/>
    <w:rsid w:val="001D11CF"/>
    <w:rsid w:val="001D15FF"/>
    <w:rsid w:val="001D5142"/>
    <w:rsid w:val="001D66F8"/>
    <w:rsid w:val="001E10FC"/>
    <w:rsid w:val="001E12F8"/>
    <w:rsid w:val="001E6E6D"/>
    <w:rsid w:val="001F0829"/>
    <w:rsid w:val="001F3BDD"/>
    <w:rsid w:val="001F74FC"/>
    <w:rsid w:val="00205521"/>
    <w:rsid w:val="00205F96"/>
    <w:rsid w:val="00212E38"/>
    <w:rsid w:val="00213B40"/>
    <w:rsid w:val="00215D13"/>
    <w:rsid w:val="0021733F"/>
    <w:rsid w:val="0022100D"/>
    <w:rsid w:val="00223A0E"/>
    <w:rsid w:val="00224577"/>
    <w:rsid w:val="00225C0F"/>
    <w:rsid w:val="00226A2E"/>
    <w:rsid w:val="00230F49"/>
    <w:rsid w:val="00231B8A"/>
    <w:rsid w:val="002326F8"/>
    <w:rsid w:val="00232A3C"/>
    <w:rsid w:val="00233E08"/>
    <w:rsid w:val="0023415B"/>
    <w:rsid w:val="002368BC"/>
    <w:rsid w:val="002403A2"/>
    <w:rsid w:val="0024341E"/>
    <w:rsid w:val="002452C4"/>
    <w:rsid w:val="00251619"/>
    <w:rsid w:val="0025195E"/>
    <w:rsid w:val="00251F48"/>
    <w:rsid w:val="00252A90"/>
    <w:rsid w:val="00252DFD"/>
    <w:rsid w:val="00261BD0"/>
    <w:rsid w:val="002646EB"/>
    <w:rsid w:val="002647CB"/>
    <w:rsid w:val="0026494F"/>
    <w:rsid w:val="002658F8"/>
    <w:rsid w:val="002706CE"/>
    <w:rsid w:val="00271AB4"/>
    <w:rsid w:val="00274A89"/>
    <w:rsid w:val="00275FF1"/>
    <w:rsid w:val="002766A8"/>
    <w:rsid w:val="00276FBF"/>
    <w:rsid w:val="002776FC"/>
    <w:rsid w:val="00280509"/>
    <w:rsid w:val="0028380E"/>
    <w:rsid w:val="00286257"/>
    <w:rsid w:val="00286AB4"/>
    <w:rsid w:val="0028715A"/>
    <w:rsid w:val="00290938"/>
    <w:rsid w:val="00290D9E"/>
    <w:rsid w:val="00291A74"/>
    <w:rsid w:val="002937B5"/>
    <w:rsid w:val="0029609F"/>
    <w:rsid w:val="002A031F"/>
    <w:rsid w:val="002A7142"/>
    <w:rsid w:val="002A72BC"/>
    <w:rsid w:val="002A7799"/>
    <w:rsid w:val="002B37C9"/>
    <w:rsid w:val="002B52D0"/>
    <w:rsid w:val="002B5506"/>
    <w:rsid w:val="002B67F8"/>
    <w:rsid w:val="002C033A"/>
    <w:rsid w:val="002C4956"/>
    <w:rsid w:val="002C4BDC"/>
    <w:rsid w:val="002C4CF5"/>
    <w:rsid w:val="002C55BB"/>
    <w:rsid w:val="002C6566"/>
    <w:rsid w:val="002C6860"/>
    <w:rsid w:val="002C6985"/>
    <w:rsid w:val="002D257C"/>
    <w:rsid w:val="002D263C"/>
    <w:rsid w:val="002D6C7C"/>
    <w:rsid w:val="002E0C25"/>
    <w:rsid w:val="002E1496"/>
    <w:rsid w:val="002E18C7"/>
    <w:rsid w:val="002E3F36"/>
    <w:rsid w:val="002E62CA"/>
    <w:rsid w:val="002E6494"/>
    <w:rsid w:val="002F0A19"/>
    <w:rsid w:val="002F1769"/>
    <w:rsid w:val="002F2C4C"/>
    <w:rsid w:val="00301125"/>
    <w:rsid w:val="0030213F"/>
    <w:rsid w:val="003103CC"/>
    <w:rsid w:val="003107A5"/>
    <w:rsid w:val="00312E72"/>
    <w:rsid w:val="00313189"/>
    <w:rsid w:val="0031368F"/>
    <w:rsid w:val="00315A4B"/>
    <w:rsid w:val="00316179"/>
    <w:rsid w:val="003201A7"/>
    <w:rsid w:val="00321E84"/>
    <w:rsid w:val="00322DC6"/>
    <w:rsid w:val="00324951"/>
    <w:rsid w:val="00325A60"/>
    <w:rsid w:val="00325F85"/>
    <w:rsid w:val="00330CC5"/>
    <w:rsid w:val="0033432B"/>
    <w:rsid w:val="00335B67"/>
    <w:rsid w:val="00335F18"/>
    <w:rsid w:val="003419CB"/>
    <w:rsid w:val="00341C87"/>
    <w:rsid w:val="00354AC3"/>
    <w:rsid w:val="00354F7E"/>
    <w:rsid w:val="00357489"/>
    <w:rsid w:val="0036121C"/>
    <w:rsid w:val="00361D30"/>
    <w:rsid w:val="0036349B"/>
    <w:rsid w:val="00363705"/>
    <w:rsid w:val="00365381"/>
    <w:rsid w:val="00373CF0"/>
    <w:rsid w:val="00374021"/>
    <w:rsid w:val="00376174"/>
    <w:rsid w:val="0037738C"/>
    <w:rsid w:val="00382D57"/>
    <w:rsid w:val="00382DDF"/>
    <w:rsid w:val="003838A9"/>
    <w:rsid w:val="00383B35"/>
    <w:rsid w:val="003845AB"/>
    <w:rsid w:val="00384F11"/>
    <w:rsid w:val="00385737"/>
    <w:rsid w:val="00386A1A"/>
    <w:rsid w:val="00390183"/>
    <w:rsid w:val="003909E2"/>
    <w:rsid w:val="0039190E"/>
    <w:rsid w:val="0039293F"/>
    <w:rsid w:val="00393A83"/>
    <w:rsid w:val="00393C04"/>
    <w:rsid w:val="003A2FD7"/>
    <w:rsid w:val="003A454E"/>
    <w:rsid w:val="003A618C"/>
    <w:rsid w:val="003B208E"/>
    <w:rsid w:val="003B2453"/>
    <w:rsid w:val="003B3D48"/>
    <w:rsid w:val="003B4C60"/>
    <w:rsid w:val="003C0F96"/>
    <w:rsid w:val="003C60EE"/>
    <w:rsid w:val="003D49F3"/>
    <w:rsid w:val="003D4CED"/>
    <w:rsid w:val="003D4DBA"/>
    <w:rsid w:val="003D5AB1"/>
    <w:rsid w:val="003D66DD"/>
    <w:rsid w:val="003D7F1F"/>
    <w:rsid w:val="003E1DB1"/>
    <w:rsid w:val="003E32CA"/>
    <w:rsid w:val="003E4345"/>
    <w:rsid w:val="003E4AC5"/>
    <w:rsid w:val="003E67BE"/>
    <w:rsid w:val="003E6C0A"/>
    <w:rsid w:val="003F0C4D"/>
    <w:rsid w:val="003F2147"/>
    <w:rsid w:val="003F3582"/>
    <w:rsid w:val="003F436F"/>
    <w:rsid w:val="003F55F4"/>
    <w:rsid w:val="003F5D4C"/>
    <w:rsid w:val="003F747A"/>
    <w:rsid w:val="00401D11"/>
    <w:rsid w:val="00401D94"/>
    <w:rsid w:val="00403E7B"/>
    <w:rsid w:val="0040465E"/>
    <w:rsid w:val="00404663"/>
    <w:rsid w:val="00405B68"/>
    <w:rsid w:val="004103DB"/>
    <w:rsid w:val="00411E98"/>
    <w:rsid w:val="0041286C"/>
    <w:rsid w:val="00412C32"/>
    <w:rsid w:val="00412CE0"/>
    <w:rsid w:val="00412ED9"/>
    <w:rsid w:val="00416AE9"/>
    <w:rsid w:val="00417029"/>
    <w:rsid w:val="0041796B"/>
    <w:rsid w:val="00424584"/>
    <w:rsid w:val="00424718"/>
    <w:rsid w:val="00425D4D"/>
    <w:rsid w:val="00426874"/>
    <w:rsid w:val="0042701C"/>
    <w:rsid w:val="00430245"/>
    <w:rsid w:val="00430D06"/>
    <w:rsid w:val="0043113E"/>
    <w:rsid w:val="00435766"/>
    <w:rsid w:val="0044032A"/>
    <w:rsid w:val="00441D83"/>
    <w:rsid w:val="00441E0C"/>
    <w:rsid w:val="004423C2"/>
    <w:rsid w:val="00442AAF"/>
    <w:rsid w:val="00446D57"/>
    <w:rsid w:val="00447B49"/>
    <w:rsid w:val="004518E0"/>
    <w:rsid w:val="004528F7"/>
    <w:rsid w:val="00454072"/>
    <w:rsid w:val="004544E1"/>
    <w:rsid w:val="00460AC3"/>
    <w:rsid w:val="0046298E"/>
    <w:rsid w:val="00462AFD"/>
    <w:rsid w:val="0046317C"/>
    <w:rsid w:val="004635F8"/>
    <w:rsid w:val="00464F91"/>
    <w:rsid w:val="004653A9"/>
    <w:rsid w:val="004658B1"/>
    <w:rsid w:val="00466230"/>
    <w:rsid w:val="00466822"/>
    <w:rsid w:val="0047097B"/>
    <w:rsid w:val="00470B99"/>
    <w:rsid w:val="004753DB"/>
    <w:rsid w:val="00476227"/>
    <w:rsid w:val="0047729E"/>
    <w:rsid w:val="004803AA"/>
    <w:rsid w:val="004840E1"/>
    <w:rsid w:val="00485272"/>
    <w:rsid w:val="00486120"/>
    <w:rsid w:val="00486CF2"/>
    <w:rsid w:val="00490AEF"/>
    <w:rsid w:val="00490EBC"/>
    <w:rsid w:val="00493C02"/>
    <w:rsid w:val="00494E6E"/>
    <w:rsid w:val="00497B88"/>
    <w:rsid w:val="004A1FB0"/>
    <w:rsid w:val="004A2463"/>
    <w:rsid w:val="004A2E86"/>
    <w:rsid w:val="004A413F"/>
    <w:rsid w:val="004B0CA4"/>
    <w:rsid w:val="004B0CBA"/>
    <w:rsid w:val="004B42C9"/>
    <w:rsid w:val="004B547A"/>
    <w:rsid w:val="004C1070"/>
    <w:rsid w:val="004C2CD2"/>
    <w:rsid w:val="004C3381"/>
    <w:rsid w:val="004C682A"/>
    <w:rsid w:val="004D42CF"/>
    <w:rsid w:val="004D4F8E"/>
    <w:rsid w:val="004D6ED7"/>
    <w:rsid w:val="004D798D"/>
    <w:rsid w:val="004E1207"/>
    <w:rsid w:val="004E3D66"/>
    <w:rsid w:val="004F0838"/>
    <w:rsid w:val="004F1CA0"/>
    <w:rsid w:val="00502890"/>
    <w:rsid w:val="00502953"/>
    <w:rsid w:val="005074F7"/>
    <w:rsid w:val="00507C56"/>
    <w:rsid w:val="00510B69"/>
    <w:rsid w:val="00511D4E"/>
    <w:rsid w:val="00512E85"/>
    <w:rsid w:val="00515134"/>
    <w:rsid w:val="00520498"/>
    <w:rsid w:val="005229B5"/>
    <w:rsid w:val="005311F5"/>
    <w:rsid w:val="005326C7"/>
    <w:rsid w:val="00535153"/>
    <w:rsid w:val="0053522E"/>
    <w:rsid w:val="00537682"/>
    <w:rsid w:val="0054084E"/>
    <w:rsid w:val="0054127B"/>
    <w:rsid w:val="005435AD"/>
    <w:rsid w:val="00545107"/>
    <w:rsid w:val="0054598D"/>
    <w:rsid w:val="00546EDD"/>
    <w:rsid w:val="00550227"/>
    <w:rsid w:val="00550ECE"/>
    <w:rsid w:val="00551444"/>
    <w:rsid w:val="00551686"/>
    <w:rsid w:val="005519E3"/>
    <w:rsid w:val="00552BF6"/>
    <w:rsid w:val="00553760"/>
    <w:rsid w:val="00553C51"/>
    <w:rsid w:val="00555B1B"/>
    <w:rsid w:val="00564E25"/>
    <w:rsid w:val="005677EF"/>
    <w:rsid w:val="00567D0D"/>
    <w:rsid w:val="00570C1E"/>
    <w:rsid w:val="00571097"/>
    <w:rsid w:val="00571D63"/>
    <w:rsid w:val="00572EB9"/>
    <w:rsid w:val="00573F93"/>
    <w:rsid w:val="00576D93"/>
    <w:rsid w:val="00576F85"/>
    <w:rsid w:val="00577710"/>
    <w:rsid w:val="005800DE"/>
    <w:rsid w:val="005814E4"/>
    <w:rsid w:val="00583A02"/>
    <w:rsid w:val="00584C32"/>
    <w:rsid w:val="00584D21"/>
    <w:rsid w:val="00586B37"/>
    <w:rsid w:val="005871A0"/>
    <w:rsid w:val="00590D79"/>
    <w:rsid w:val="005930E6"/>
    <w:rsid w:val="00593DC4"/>
    <w:rsid w:val="00594271"/>
    <w:rsid w:val="00596B1C"/>
    <w:rsid w:val="005A4706"/>
    <w:rsid w:val="005A5F4A"/>
    <w:rsid w:val="005A6598"/>
    <w:rsid w:val="005A7AC4"/>
    <w:rsid w:val="005B0F1C"/>
    <w:rsid w:val="005B177F"/>
    <w:rsid w:val="005B3A5B"/>
    <w:rsid w:val="005B3E6F"/>
    <w:rsid w:val="005B3F5A"/>
    <w:rsid w:val="005B4A3D"/>
    <w:rsid w:val="005B55EA"/>
    <w:rsid w:val="005B5B34"/>
    <w:rsid w:val="005B6A3D"/>
    <w:rsid w:val="005C171B"/>
    <w:rsid w:val="005C269A"/>
    <w:rsid w:val="005C3541"/>
    <w:rsid w:val="005C6E68"/>
    <w:rsid w:val="005C7419"/>
    <w:rsid w:val="005D1BEE"/>
    <w:rsid w:val="005D49A2"/>
    <w:rsid w:val="005D6B43"/>
    <w:rsid w:val="005D6D5A"/>
    <w:rsid w:val="005E407F"/>
    <w:rsid w:val="005E43FE"/>
    <w:rsid w:val="005E4CF5"/>
    <w:rsid w:val="005E4E9D"/>
    <w:rsid w:val="005F1AA1"/>
    <w:rsid w:val="005F1CC3"/>
    <w:rsid w:val="005F31F3"/>
    <w:rsid w:val="005F3E7E"/>
    <w:rsid w:val="005F4690"/>
    <w:rsid w:val="005F511D"/>
    <w:rsid w:val="005F58B4"/>
    <w:rsid w:val="006040AF"/>
    <w:rsid w:val="00611738"/>
    <w:rsid w:val="00611BAA"/>
    <w:rsid w:val="00611C3B"/>
    <w:rsid w:val="0061206B"/>
    <w:rsid w:val="00613DA9"/>
    <w:rsid w:val="00615006"/>
    <w:rsid w:val="0061588E"/>
    <w:rsid w:val="00616FF5"/>
    <w:rsid w:val="006172BE"/>
    <w:rsid w:val="00620DE8"/>
    <w:rsid w:val="00626CC6"/>
    <w:rsid w:val="0063079B"/>
    <w:rsid w:val="00630BC3"/>
    <w:rsid w:val="006311EA"/>
    <w:rsid w:val="006324D5"/>
    <w:rsid w:val="0064262B"/>
    <w:rsid w:val="00644AF8"/>
    <w:rsid w:val="006469D0"/>
    <w:rsid w:val="006502DF"/>
    <w:rsid w:val="00652191"/>
    <w:rsid w:val="00652D55"/>
    <w:rsid w:val="00654813"/>
    <w:rsid w:val="00655F9B"/>
    <w:rsid w:val="00656956"/>
    <w:rsid w:val="00656B27"/>
    <w:rsid w:val="00660A33"/>
    <w:rsid w:val="00660B2B"/>
    <w:rsid w:val="00661D09"/>
    <w:rsid w:val="00664520"/>
    <w:rsid w:val="006655A7"/>
    <w:rsid w:val="00667544"/>
    <w:rsid w:val="00674F75"/>
    <w:rsid w:val="00676778"/>
    <w:rsid w:val="006773BB"/>
    <w:rsid w:val="00677A65"/>
    <w:rsid w:val="00677DAF"/>
    <w:rsid w:val="00681518"/>
    <w:rsid w:val="00681749"/>
    <w:rsid w:val="00683009"/>
    <w:rsid w:val="006849D3"/>
    <w:rsid w:val="00685677"/>
    <w:rsid w:val="00690CA7"/>
    <w:rsid w:val="00694945"/>
    <w:rsid w:val="00696922"/>
    <w:rsid w:val="00696D84"/>
    <w:rsid w:val="00697A57"/>
    <w:rsid w:val="00697FBA"/>
    <w:rsid w:val="006A0E07"/>
    <w:rsid w:val="006A41C7"/>
    <w:rsid w:val="006A6875"/>
    <w:rsid w:val="006A75C3"/>
    <w:rsid w:val="006B0AAF"/>
    <w:rsid w:val="006B261D"/>
    <w:rsid w:val="006B39EF"/>
    <w:rsid w:val="006B6640"/>
    <w:rsid w:val="006B737D"/>
    <w:rsid w:val="006C43D0"/>
    <w:rsid w:val="006C55E2"/>
    <w:rsid w:val="006D2527"/>
    <w:rsid w:val="006D2802"/>
    <w:rsid w:val="006D3E51"/>
    <w:rsid w:val="006D6852"/>
    <w:rsid w:val="006D6D30"/>
    <w:rsid w:val="006E136E"/>
    <w:rsid w:val="006E14B5"/>
    <w:rsid w:val="006E16A1"/>
    <w:rsid w:val="006E31FA"/>
    <w:rsid w:val="006E71F3"/>
    <w:rsid w:val="006F2ACA"/>
    <w:rsid w:val="006F31F4"/>
    <w:rsid w:val="006F383B"/>
    <w:rsid w:val="006F5F89"/>
    <w:rsid w:val="006F6A6C"/>
    <w:rsid w:val="006F744A"/>
    <w:rsid w:val="006F7B20"/>
    <w:rsid w:val="006F7E76"/>
    <w:rsid w:val="00710115"/>
    <w:rsid w:val="007108D0"/>
    <w:rsid w:val="0071238D"/>
    <w:rsid w:val="00713C27"/>
    <w:rsid w:val="007149AF"/>
    <w:rsid w:val="00717256"/>
    <w:rsid w:val="00717DCC"/>
    <w:rsid w:val="00720ED0"/>
    <w:rsid w:val="00721780"/>
    <w:rsid w:val="00721945"/>
    <w:rsid w:val="00724157"/>
    <w:rsid w:val="007255C2"/>
    <w:rsid w:val="00726CAE"/>
    <w:rsid w:val="007376E9"/>
    <w:rsid w:val="007423D2"/>
    <w:rsid w:val="00742A70"/>
    <w:rsid w:val="0074628E"/>
    <w:rsid w:val="00746320"/>
    <w:rsid w:val="0074749E"/>
    <w:rsid w:val="00751436"/>
    <w:rsid w:val="007516DB"/>
    <w:rsid w:val="00753312"/>
    <w:rsid w:val="007534B6"/>
    <w:rsid w:val="007536C7"/>
    <w:rsid w:val="007542B7"/>
    <w:rsid w:val="00755E4B"/>
    <w:rsid w:val="00765304"/>
    <w:rsid w:val="00765748"/>
    <w:rsid w:val="00765B36"/>
    <w:rsid w:val="00765F28"/>
    <w:rsid w:val="0076766F"/>
    <w:rsid w:val="00771AF4"/>
    <w:rsid w:val="00772375"/>
    <w:rsid w:val="00774AB8"/>
    <w:rsid w:val="007778A4"/>
    <w:rsid w:val="0078152C"/>
    <w:rsid w:val="007870FB"/>
    <w:rsid w:val="00787801"/>
    <w:rsid w:val="0079080D"/>
    <w:rsid w:val="00795D19"/>
    <w:rsid w:val="00796F06"/>
    <w:rsid w:val="007A29D9"/>
    <w:rsid w:val="007A2A74"/>
    <w:rsid w:val="007A600F"/>
    <w:rsid w:val="007A7454"/>
    <w:rsid w:val="007B0110"/>
    <w:rsid w:val="007B0327"/>
    <w:rsid w:val="007B096A"/>
    <w:rsid w:val="007B0C5D"/>
    <w:rsid w:val="007B2926"/>
    <w:rsid w:val="007B5499"/>
    <w:rsid w:val="007B7E2D"/>
    <w:rsid w:val="007B7E75"/>
    <w:rsid w:val="007C012B"/>
    <w:rsid w:val="007C0DAC"/>
    <w:rsid w:val="007C2D89"/>
    <w:rsid w:val="007C422A"/>
    <w:rsid w:val="007C4E04"/>
    <w:rsid w:val="007C4E31"/>
    <w:rsid w:val="007C7FE1"/>
    <w:rsid w:val="007D1506"/>
    <w:rsid w:val="007D34E9"/>
    <w:rsid w:val="007D4964"/>
    <w:rsid w:val="007D54D9"/>
    <w:rsid w:val="007D64B5"/>
    <w:rsid w:val="007E36C8"/>
    <w:rsid w:val="007E5330"/>
    <w:rsid w:val="007E5D35"/>
    <w:rsid w:val="007E763B"/>
    <w:rsid w:val="007F0FC1"/>
    <w:rsid w:val="007F37E2"/>
    <w:rsid w:val="007F4682"/>
    <w:rsid w:val="007F67F8"/>
    <w:rsid w:val="007F6E01"/>
    <w:rsid w:val="008022D6"/>
    <w:rsid w:val="00803136"/>
    <w:rsid w:val="008041F3"/>
    <w:rsid w:val="00804382"/>
    <w:rsid w:val="0080562D"/>
    <w:rsid w:val="00805FFD"/>
    <w:rsid w:val="0080680D"/>
    <w:rsid w:val="00811725"/>
    <w:rsid w:val="00812809"/>
    <w:rsid w:val="008162B2"/>
    <w:rsid w:val="008214DB"/>
    <w:rsid w:val="00822736"/>
    <w:rsid w:val="00822A16"/>
    <w:rsid w:val="00822F8C"/>
    <w:rsid w:val="008263F0"/>
    <w:rsid w:val="00830333"/>
    <w:rsid w:val="008304E6"/>
    <w:rsid w:val="008360F0"/>
    <w:rsid w:val="00836CE1"/>
    <w:rsid w:val="0083727D"/>
    <w:rsid w:val="00840FD1"/>
    <w:rsid w:val="008416F7"/>
    <w:rsid w:val="00842AA5"/>
    <w:rsid w:val="00843B99"/>
    <w:rsid w:val="00854171"/>
    <w:rsid w:val="00854399"/>
    <w:rsid w:val="00857D2C"/>
    <w:rsid w:val="00860D62"/>
    <w:rsid w:val="00861DE5"/>
    <w:rsid w:val="00862D35"/>
    <w:rsid w:val="008631C4"/>
    <w:rsid w:val="0086468B"/>
    <w:rsid w:val="00866C1C"/>
    <w:rsid w:val="00867F74"/>
    <w:rsid w:val="008705E4"/>
    <w:rsid w:val="00870CCF"/>
    <w:rsid w:val="00870D40"/>
    <w:rsid w:val="008713BE"/>
    <w:rsid w:val="00871A1C"/>
    <w:rsid w:val="008730EF"/>
    <w:rsid w:val="008737F1"/>
    <w:rsid w:val="00874346"/>
    <w:rsid w:val="008750E3"/>
    <w:rsid w:val="00877572"/>
    <w:rsid w:val="00880C94"/>
    <w:rsid w:val="008863CD"/>
    <w:rsid w:val="00886FD8"/>
    <w:rsid w:val="0089534C"/>
    <w:rsid w:val="00895BD7"/>
    <w:rsid w:val="008A0EB5"/>
    <w:rsid w:val="008A12E7"/>
    <w:rsid w:val="008A13F7"/>
    <w:rsid w:val="008A2EF5"/>
    <w:rsid w:val="008A320F"/>
    <w:rsid w:val="008A3B86"/>
    <w:rsid w:val="008A5046"/>
    <w:rsid w:val="008A5573"/>
    <w:rsid w:val="008A6B89"/>
    <w:rsid w:val="008A77E5"/>
    <w:rsid w:val="008B10F4"/>
    <w:rsid w:val="008B200A"/>
    <w:rsid w:val="008B2793"/>
    <w:rsid w:val="008B3DFD"/>
    <w:rsid w:val="008B5425"/>
    <w:rsid w:val="008B624D"/>
    <w:rsid w:val="008B66D7"/>
    <w:rsid w:val="008B791A"/>
    <w:rsid w:val="008C126E"/>
    <w:rsid w:val="008C1B2E"/>
    <w:rsid w:val="008C57B6"/>
    <w:rsid w:val="008C5A6B"/>
    <w:rsid w:val="008C6E17"/>
    <w:rsid w:val="008C7A31"/>
    <w:rsid w:val="008D0F98"/>
    <w:rsid w:val="008D1679"/>
    <w:rsid w:val="008D2F0C"/>
    <w:rsid w:val="008E0157"/>
    <w:rsid w:val="008E1563"/>
    <w:rsid w:val="008E55EF"/>
    <w:rsid w:val="008E7171"/>
    <w:rsid w:val="008E7F43"/>
    <w:rsid w:val="008F03B0"/>
    <w:rsid w:val="008F1274"/>
    <w:rsid w:val="008F2FF0"/>
    <w:rsid w:val="008F410E"/>
    <w:rsid w:val="008F4F43"/>
    <w:rsid w:val="008F5A82"/>
    <w:rsid w:val="008F79AE"/>
    <w:rsid w:val="009006D7"/>
    <w:rsid w:val="00900CDB"/>
    <w:rsid w:val="00902A10"/>
    <w:rsid w:val="00903A08"/>
    <w:rsid w:val="00904CB9"/>
    <w:rsid w:val="009068BD"/>
    <w:rsid w:val="00906989"/>
    <w:rsid w:val="00907B11"/>
    <w:rsid w:val="0091160B"/>
    <w:rsid w:val="00912AD1"/>
    <w:rsid w:val="00913CCB"/>
    <w:rsid w:val="0091575A"/>
    <w:rsid w:val="00917851"/>
    <w:rsid w:val="0092133A"/>
    <w:rsid w:val="00924E81"/>
    <w:rsid w:val="0092739C"/>
    <w:rsid w:val="0093204D"/>
    <w:rsid w:val="00935ECA"/>
    <w:rsid w:val="0093669D"/>
    <w:rsid w:val="009371A7"/>
    <w:rsid w:val="0094051E"/>
    <w:rsid w:val="00941D3E"/>
    <w:rsid w:val="00942F82"/>
    <w:rsid w:val="00944F09"/>
    <w:rsid w:val="00946287"/>
    <w:rsid w:val="00946FB4"/>
    <w:rsid w:val="00951C07"/>
    <w:rsid w:val="0095288F"/>
    <w:rsid w:val="00952CF6"/>
    <w:rsid w:val="0095468D"/>
    <w:rsid w:val="00973A58"/>
    <w:rsid w:val="0097405F"/>
    <w:rsid w:val="0097737B"/>
    <w:rsid w:val="009848A3"/>
    <w:rsid w:val="00986000"/>
    <w:rsid w:val="00986017"/>
    <w:rsid w:val="0099035D"/>
    <w:rsid w:val="0099149A"/>
    <w:rsid w:val="00991519"/>
    <w:rsid w:val="00991634"/>
    <w:rsid w:val="009940B1"/>
    <w:rsid w:val="009941CA"/>
    <w:rsid w:val="0099496D"/>
    <w:rsid w:val="00994976"/>
    <w:rsid w:val="00995003"/>
    <w:rsid w:val="0099648C"/>
    <w:rsid w:val="0099765D"/>
    <w:rsid w:val="009A16C9"/>
    <w:rsid w:val="009A1C1B"/>
    <w:rsid w:val="009A22FD"/>
    <w:rsid w:val="009A2380"/>
    <w:rsid w:val="009B42F6"/>
    <w:rsid w:val="009C192E"/>
    <w:rsid w:val="009C2614"/>
    <w:rsid w:val="009C2D4C"/>
    <w:rsid w:val="009C545C"/>
    <w:rsid w:val="009D023C"/>
    <w:rsid w:val="009D055D"/>
    <w:rsid w:val="009D125E"/>
    <w:rsid w:val="009D2E83"/>
    <w:rsid w:val="009D31CD"/>
    <w:rsid w:val="009E0227"/>
    <w:rsid w:val="009E04E9"/>
    <w:rsid w:val="009E2D8C"/>
    <w:rsid w:val="009E5C87"/>
    <w:rsid w:val="009E70AE"/>
    <w:rsid w:val="009F0708"/>
    <w:rsid w:val="009F0FB3"/>
    <w:rsid w:val="009F1631"/>
    <w:rsid w:val="009F1BF8"/>
    <w:rsid w:val="009F23D1"/>
    <w:rsid w:val="009F3F75"/>
    <w:rsid w:val="00A02CBE"/>
    <w:rsid w:val="00A05FED"/>
    <w:rsid w:val="00A1054B"/>
    <w:rsid w:val="00A12405"/>
    <w:rsid w:val="00A12798"/>
    <w:rsid w:val="00A16C63"/>
    <w:rsid w:val="00A17897"/>
    <w:rsid w:val="00A20335"/>
    <w:rsid w:val="00A2540C"/>
    <w:rsid w:val="00A2566A"/>
    <w:rsid w:val="00A25753"/>
    <w:rsid w:val="00A25CB8"/>
    <w:rsid w:val="00A31C6A"/>
    <w:rsid w:val="00A31E15"/>
    <w:rsid w:val="00A32E75"/>
    <w:rsid w:val="00A33294"/>
    <w:rsid w:val="00A34C5C"/>
    <w:rsid w:val="00A35091"/>
    <w:rsid w:val="00A36817"/>
    <w:rsid w:val="00A40219"/>
    <w:rsid w:val="00A40292"/>
    <w:rsid w:val="00A40D38"/>
    <w:rsid w:val="00A41B67"/>
    <w:rsid w:val="00A42B58"/>
    <w:rsid w:val="00A43446"/>
    <w:rsid w:val="00A44B47"/>
    <w:rsid w:val="00A44BFE"/>
    <w:rsid w:val="00A45FB2"/>
    <w:rsid w:val="00A523C0"/>
    <w:rsid w:val="00A52A88"/>
    <w:rsid w:val="00A531EC"/>
    <w:rsid w:val="00A567D6"/>
    <w:rsid w:val="00A56AD2"/>
    <w:rsid w:val="00A623C0"/>
    <w:rsid w:val="00A62562"/>
    <w:rsid w:val="00A62EFB"/>
    <w:rsid w:val="00A6532A"/>
    <w:rsid w:val="00A65C09"/>
    <w:rsid w:val="00A70299"/>
    <w:rsid w:val="00A726EC"/>
    <w:rsid w:val="00A72F2F"/>
    <w:rsid w:val="00A730AC"/>
    <w:rsid w:val="00A76657"/>
    <w:rsid w:val="00A85184"/>
    <w:rsid w:val="00A94A3A"/>
    <w:rsid w:val="00A95AF2"/>
    <w:rsid w:val="00A95DB5"/>
    <w:rsid w:val="00AA0537"/>
    <w:rsid w:val="00AA2974"/>
    <w:rsid w:val="00AA34CE"/>
    <w:rsid w:val="00AA5AD6"/>
    <w:rsid w:val="00AA6561"/>
    <w:rsid w:val="00AB04F8"/>
    <w:rsid w:val="00AB10FF"/>
    <w:rsid w:val="00AB241E"/>
    <w:rsid w:val="00AB25C4"/>
    <w:rsid w:val="00AB34CB"/>
    <w:rsid w:val="00AB3B09"/>
    <w:rsid w:val="00AB5368"/>
    <w:rsid w:val="00AB5C61"/>
    <w:rsid w:val="00AB664B"/>
    <w:rsid w:val="00AC029F"/>
    <w:rsid w:val="00AC20FD"/>
    <w:rsid w:val="00AC38EB"/>
    <w:rsid w:val="00AC4EB8"/>
    <w:rsid w:val="00AC66A4"/>
    <w:rsid w:val="00AD34FF"/>
    <w:rsid w:val="00AD4621"/>
    <w:rsid w:val="00AD4EBA"/>
    <w:rsid w:val="00AD5337"/>
    <w:rsid w:val="00AE4B47"/>
    <w:rsid w:val="00AE4FEA"/>
    <w:rsid w:val="00AE5FF4"/>
    <w:rsid w:val="00AE6068"/>
    <w:rsid w:val="00AE6BD9"/>
    <w:rsid w:val="00AE6CC8"/>
    <w:rsid w:val="00AF07F0"/>
    <w:rsid w:val="00AF7DCE"/>
    <w:rsid w:val="00B0021E"/>
    <w:rsid w:val="00B00D5B"/>
    <w:rsid w:val="00B00F68"/>
    <w:rsid w:val="00B02084"/>
    <w:rsid w:val="00B02523"/>
    <w:rsid w:val="00B03C71"/>
    <w:rsid w:val="00B0524E"/>
    <w:rsid w:val="00B05993"/>
    <w:rsid w:val="00B05F30"/>
    <w:rsid w:val="00B0645F"/>
    <w:rsid w:val="00B10852"/>
    <w:rsid w:val="00B1176D"/>
    <w:rsid w:val="00B15802"/>
    <w:rsid w:val="00B15F64"/>
    <w:rsid w:val="00B16B79"/>
    <w:rsid w:val="00B20386"/>
    <w:rsid w:val="00B20886"/>
    <w:rsid w:val="00B213A5"/>
    <w:rsid w:val="00B21701"/>
    <w:rsid w:val="00B22FEA"/>
    <w:rsid w:val="00B23E84"/>
    <w:rsid w:val="00B24058"/>
    <w:rsid w:val="00B33F05"/>
    <w:rsid w:val="00B34B6A"/>
    <w:rsid w:val="00B355CA"/>
    <w:rsid w:val="00B3740C"/>
    <w:rsid w:val="00B403C8"/>
    <w:rsid w:val="00B40FDA"/>
    <w:rsid w:val="00B4136F"/>
    <w:rsid w:val="00B416FA"/>
    <w:rsid w:val="00B41AD1"/>
    <w:rsid w:val="00B42E41"/>
    <w:rsid w:val="00B43A27"/>
    <w:rsid w:val="00B44F01"/>
    <w:rsid w:val="00B4681F"/>
    <w:rsid w:val="00B51147"/>
    <w:rsid w:val="00B52917"/>
    <w:rsid w:val="00B5438C"/>
    <w:rsid w:val="00B57F70"/>
    <w:rsid w:val="00B61EE9"/>
    <w:rsid w:val="00B62090"/>
    <w:rsid w:val="00B62FE3"/>
    <w:rsid w:val="00B6533E"/>
    <w:rsid w:val="00B66E29"/>
    <w:rsid w:val="00B67369"/>
    <w:rsid w:val="00B67668"/>
    <w:rsid w:val="00B708FD"/>
    <w:rsid w:val="00B72A71"/>
    <w:rsid w:val="00B74715"/>
    <w:rsid w:val="00B764BC"/>
    <w:rsid w:val="00B76ADE"/>
    <w:rsid w:val="00B8144F"/>
    <w:rsid w:val="00B842EF"/>
    <w:rsid w:val="00B861EA"/>
    <w:rsid w:val="00B8649F"/>
    <w:rsid w:val="00B90B82"/>
    <w:rsid w:val="00B9394F"/>
    <w:rsid w:val="00B93DFB"/>
    <w:rsid w:val="00B9465A"/>
    <w:rsid w:val="00BA0068"/>
    <w:rsid w:val="00BA11B9"/>
    <w:rsid w:val="00BA1B6D"/>
    <w:rsid w:val="00BA39D5"/>
    <w:rsid w:val="00BA48E9"/>
    <w:rsid w:val="00BA4F77"/>
    <w:rsid w:val="00BA5BA1"/>
    <w:rsid w:val="00BA7593"/>
    <w:rsid w:val="00BB1FEA"/>
    <w:rsid w:val="00BB230C"/>
    <w:rsid w:val="00BB2B22"/>
    <w:rsid w:val="00BB3574"/>
    <w:rsid w:val="00BB3737"/>
    <w:rsid w:val="00BB4398"/>
    <w:rsid w:val="00BB4C1D"/>
    <w:rsid w:val="00BB4C50"/>
    <w:rsid w:val="00BB58F8"/>
    <w:rsid w:val="00BC0A79"/>
    <w:rsid w:val="00BC4966"/>
    <w:rsid w:val="00BC5296"/>
    <w:rsid w:val="00BD26BF"/>
    <w:rsid w:val="00BD3259"/>
    <w:rsid w:val="00BD45E9"/>
    <w:rsid w:val="00BD790A"/>
    <w:rsid w:val="00BE0E2B"/>
    <w:rsid w:val="00BE1667"/>
    <w:rsid w:val="00BE3C26"/>
    <w:rsid w:val="00BE6D51"/>
    <w:rsid w:val="00BF000F"/>
    <w:rsid w:val="00BF0517"/>
    <w:rsid w:val="00BF3E55"/>
    <w:rsid w:val="00BF694C"/>
    <w:rsid w:val="00BF7142"/>
    <w:rsid w:val="00C0089A"/>
    <w:rsid w:val="00C028E3"/>
    <w:rsid w:val="00C0385D"/>
    <w:rsid w:val="00C04CDE"/>
    <w:rsid w:val="00C061FB"/>
    <w:rsid w:val="00C0775D"/>
    <w:rsid w:val="00C104CB"/>
    <w:rsid w:val="00C1113A"/>
    <w:rsid w:val="00C161A0"/>
    <w:rsid w:val="00C163EA"/>
    <w:rsid w:val="00C1687A"/>
    <w:rsid w:val="00C20210"/>
    <w:rsid w:val="00C2182D"/>
    <w:rsid w:val="00C253F3"/>
    <w:rsid w:val="00C2632A"/>
    <w:rsid w:val="00C2637B"/>
    <w:rsid w:val="00C27881"/>
    <w:rsid w:val="00C31A00"/>
    <w:rsid w:val="00C33F49"/>
    <w:rsid w:val="00C350E4"/>
    <w:rsid w:val="00C36528"/>
    <w:rsid w:val="00C42EF6"/>
    <w:rsid w:val="00C45E8C"/>
    <w:rsid w:val="00C46ED8"/>
    <w:rsid w:val="00C471E6"/>
    <w:rsid w:val="00C47613"/>
    <w:rsid w:val="00C50447"/>
    <w:rsid w:val="00C51AB4"/>
    <w:rsid w:val="00C53DBC"/>
    <w:rsid w:val="00C54D0F"/>
    <w:rsid w:val="00C54FEE"/>
    <w:rsid w:val="00C57301"/>
    <w:rsid w:val="00C74034"/>
    <w:rsid w:val="00C745CB"/>
    <w:rsid w:val="00C74731"/>
    <w:rsid w:val="00C825A2"/>
    <w:rsid w:val="00C82947"/>
    <w:rsid w:val="00C829EC"/>
    <w:rsid w:val="00C839EC"/>
    <w:rsid w:val="00C842F9"/>
    <w:rsid w:val="00C86A32"/>
    <w:rsid w:val="00C904A6"/>
    <w:rsid w:val="00C908E5"/>
    <w:rsid w:val="00C9091F"/>
    <w:rsid w:val="00C91AB6"/>
    <w:rsid w:val="00C91CA6"/>
    <w:rsid w:val="00C9347D"/>
    <w:rsid w:val="00C9730F"/>
    <w:rsid w:val="00CA31C0"/>
    <w:rsid w:val="00CA3EAE"/>
    <w:rsid w:val="00CA4883"/>
    <w:rsid w:val="00CB093C"/>
    <w:rsid w:val="00CB3D6A"/>
    <w:rsid w:val="00CB52DA"/>
    <w:rsid w:val="00CB61D8"/>
    <w:rsid w:val="00CC0297"/>
    <w:rsid w:val="00CC09F0"/>
    <w:rsid w:val="00CC2AFA"/>
    <w:rsid w:val="00CC6A68"/>
    <w:rsid w:val="00CD1B6E"/>
    <w:rsid w:val="00CD53F8"/>
    <w:rsid w:val="00CD799E"/>
    <w:rsid w:val="00CE17BD"/>
    <w:rsid w:val="00CE4C40"/>
    <w:rsid w:val="00CE7763"/>
    <w:rsid w:val="00CF18A7"/>
    <w:rsid w:val="00CF518E"/>
    <w:rsid w:val="00D068DD"/>
    <w:rsid w:val="00D1095F"/>
    <w:rsid w:val="00D11605"/>
    <w:rsid w:val="00D170A0"/>
    <w:rsid w:val="00D20B97"/>
    <w:rsid w:val="00D2278A"/>
    <w:rsid w:val="00D22836"/>
    <w:rsid w:val="00D266F7"/>
    <w:rsid w:val="00D278BE"/>
    <w:rsid w:val="00D3650B"/>
    <w:rsid w:val="00D407D2"/>
    <w:rsid w:val="00D40F88"/>
    <w:rsid w:val="00D4487E"/>
    <w:rsid w:val="00D56743"/>
    <w:rsid w:val="00D57644"/>
    <w:rsid w:val="00D61E05"/>
    <w:rsid w:val="00D62333"/>
    <w:rsid w:val="00D639F2"/>
    <w:rsid w:val="00D679F2"/>
    <w:rsid w:val="00D7057C"/>
    <w:rsid w:val="00D70DEE"/>
    <w:rsid w:val="00D71536"/>
    <w:rsid w:val="00D71D51"/>
    <w:rsid w:val="00D7242B"/>
    <w:rsid w:val="00D7318F"/>
    <w:rsid w:val="00D7452F"/>
    <w:rsid w:val="00D75A2D"/>
    <w:rsid w:val="00D77194"/>
    <w:rsid w:val="00D82772"/>
    <w:rsid w:val="00D836ED"/>
    <w:rsid w:val="00D83BA3"/>
    <w:rsid w:val="00D86402"/>
    <w:rsid w:val="00D86AF5"/>
    <w:rsid w:val="00D86CB3"/>
    <w:rsid w:val="00D9000F"/>
    <w:rsid w:val="00D91DAF"/>
    <w:rsid w:val="00D91F2C"/>
    <w:rsid w:val="00D926E4"/>
    <w:rsid w:val="00D92CCA"/>
    <w:rsid w:val="00D937D1"/>
    <w:rsid w:val="00D97B93"/>
    <w:rsid w:val="00DA1A52"/>
    <w:rsid w:val="00DA23B8"/>
    <w:rsid w:val="00DA6A28"/>
    <w:rsid w:val="00DB15B9"/>
    <w:rsid w:val="00DB3800"/>
    <w:rsid w:val="00DB3D28"/>
    <w:rsid w:val="00DB5A8E"/>
    <w:rsid w:val="00DB5AB6"/>
    <w:rsid w:val="00DB601E"/>
    <w:rsid w:val="00DB744E"/>
    <w:rsid w:val="00DC0E90"/>
    <w:rsid w:val="00DC426E"/>
    <w:rsid w:val="00DD09BC"/>
    <w:rsid w:val="00DD340F"/>
    <w:rsid w:val="00DD3E1C"/>
    <w:rsid w:val="00DD4225"/>
    <w:rsid w:val="00DD451E"/>
    <w:rsid w:val="00DD5503"/>
    <w:rsid w:val="00DD70C4"/>
    <w:rsid w:val="00DE02B9"/>
    <w:rsid w:val="00DE566D"/>
    <w:rsid w:val="00DE6CF5"/>
    <w:rsid w:val="00DE6D66"/>
    <w:rsid w:val="00DE6DE2"/>
    <w:rsid w:val="00DF04CD"/>
    <w:rsid w:val="00DF104A"/>
    <w:rsid w:val="00DF5B35"/>
    <w:rsid w:val="00DF72C3"/>
    <w:rsid w:val="00E0071D"/>
    <w:rsid w:val="00E00FC7"/>
    <w:rsid w:val="00E02B8F"/>
    <w:rsid w:val="00E0323C"/>
    <w:rsid w:val="00E03333"/>
    <w:rsid w:val="00E04D45"/>
    <w:rsid w:val="00E11F86"/>
    <w:rsid w:val="00E14100"/>
    <w:rsid w:val="00E14824"/>
    <w:rsid w:val="00E17A2F"/>
    <w:rsid w:val="00E21FFF"/>
    <w:rsid w:val="00E260B2"/>
    <w:rsid w:val="00E31184"/>
    <w:rsid w:val="00E311AC"/>
    <w:rsid w:val="00E31C90"/>
    <w:rsid w:val="00E35618"/>
    <w:rsid w:val="00E401FC"/>
    <w:rsid w:val="00E431EB"/>
    <w:rsid w:val="00E4355F"/>
    <w:rsid w:val="00E5129E"/>
    <w:rsid w:val="00E519A4"/>
    <w:rsid w:val="00E5206B"/>
    <w:rsid w:val="00E5209B"/>
    <w:rsid w:val="00E52111"/>
    <w:rsid w:val="00E544DD"/>
    <w:rsid w:val="00E552FE"/>
    <w:rsid w:val="00E5640D"/>
    <w:rsid w:val="00E6238B"/>
    <w:rsid w:val="00E74CAB"/>
    <w:rsid w:val="00E82D96"/>
    <w:rsid w:val="00E84925"/>
    <w:rsid w:val="00E86C1A"/>
    <w:rsid w:val="00E90B19"/>
    <w:rsid w:val="00E927B9"/>
    <w:rsid w:val="00E9292C"/>
    <w:rsid w:val="00E9385D"/>
    <w:rsid w:val="00E94AD1"/>
    <w:rsid w:val="00E9549F"/>
    <w:rsid w:val="00E95E3A"/>
    <w:rsid w:val="00E95E58"/>
    <w:rsid w:val="00E96BDC"/>
    <w:rsid w:val="00E97479"/>
    <w:rsid w:val="00EA2DA4"/>
    <w:rsid w:val="00EA2E16"/>
    <w:rsid w:val="00EA420F"/>
    <w:rsid w:val="00EA4CC4"/>
    <w:rsid w:val="00EB0758"/>
    <w:rsid w:val="00EB1F4C"/>
    <w:rsid w:val="00EB3664"/>
    <w:rsid w:val="00EB3E32"/>
    <w:rsid w:val="00EB5EC8"/>
    <w:rsid w:val="00EC0F61"/>
    <w:rsid w:val="00EC190A"/>
    <w:rsid w:val="00EC1FD0"/>
    <w:rsid w:val="00EC2371"/>
    <w:rsid w:val="00ED376A"/>
    <w:rsid w:val="00ED514A"/>
    <w:rsid w:val="00ED51A0"/>
    <w:rsid w:val="00ED61C7"/>
    <w:rsid w:val="00ED682D"/>
    <w:rsid w:val="00ED68F8"/>
    <w:rsid w:val="00EE135B"/>
    <w:rsid w:val="00EE2100"/>
    <w:rsid w:val="00EE212F"/>
    <w:rsid w:val="00EE433F"/>
    <w:rsid w:val="00EE7F22"/>
    <w:rsid w:val="00EE7FC5"/>
    <w:rsid w:val="00EF2373"/>
    <w:rsid w:val="00EF3E5F"/>
    <w:rsid w:val="00EF50C3"/>
    <w:rsid w:val="00EF568E"/>
    <w:rsid w:val="00EF5EDD"/>
    <w:rsid w:val="00EF6176"/>
    <w:rsid w:val="00EF7046"/>
    <w:rsid w:val="00F00F61"/>
    <w:rsid w:val="00F066C9"/>
    <w:rsid w:val="00F06D8C"/>
    <w:rsid w:val="00F10E2B"/>
    <w:rsid w:val="00F136B7"/>
    <w:rsid w:val="00F170EE"/>
    <w:rsid w:val="00F21739"/>
    <w:rsid w:val="00F22A05"/>
    <w:rsid w:val="00F27027"/>
    <w:rsid w:val="00F278A7"/>
    <w:rsid w:val="00F308B7"/>
    <w:rsid w:val="00F309FD"/>
    <w:rsid w:val="00F367C1"/>
    <w:rsid w:val="00F369F4"/>
    <w:rsid w:val="00F36A67"/>
    <w:rsid w:val="00F379E6"/>
    <w:rsid w:val="00F37CF2"/>
    <w:rsid w:val="00F37EB9"/>
    <w:rsid w:val="00F456F6"/>
    <w:rsid w:val="00F465F4"/>
    <w:rsid w:val="00F4694C"/>
    <w:rsid w:val="00F47E3E"/>
    <w:rsid w:val="00F50CB0"/>
    <w:rsid w:val="00F53922"/>
    <w:rsid w:val="00F53C6A"/>
    <w:rsid w:val="00F63ACA"/>
    <w:rsid w:val="00F65A3C"/>
    <w:rsid w:val="00F66204"/>
    <w:rsid w:val="00F66F03"/>
    <w:rsid w:val="00F74851"/>
    <w:rsid w:val="00F75C98"/>
    <w:rsid w:val="00F7677A"/>
    <w:rsid w:val="00F83071"/>
    <w:rsid w:val="00F91814"/>
    <w:rsid w:val="00F9389D"/>
    <w:rsid w:val="00F94B7E"/>
    <w:rsid w:val="00FA4A55"/>
    <w:rsid w:val="00FA5CDA"/>
    <w:rsid w:val="00FA5E3C"/>
    <w:rsid w:val="00FB16E7"/>
    <w:rsid w:val="00FB19FD"/>
    <w:rsid w:val="00FB36EF"/>
    <w:rsid w:val="00FB4465"/>
    <w:rsid w:val="00FB4522"/>
    <w:rsid w:val="00FB5080"/>
    <w:rsid w:val="00FC1286"/>
    <w:rsid w:val="00FC231A"/>
    <w:rsid w:val="00FC4443"/>
    <w:rsid w:val="00FC484A"/>
    <w:rsid w:val="00FC64E4"/>
    <w:rsid w:val="00FD06B4"/>
    <w:rsid w:val="00FD284C"/>
    <w:rsid w:val="00FD3564"/>
    <w:rsid w:val="00FD4C47"/>
    <w:rsid w:val="00FD6260"/>
    <w:rsid w:val="00FD6B25"/>
    <w:rsid w:val="00FE006F"/>
    <w:rsid w:val="00FE1DEA"/>
    <w:rsid w:val="00FE2485"/>
    <w:rsid w:val="00FE4717"/>
    <w:rsid w:val="00FF37E5"/>
    <w:rsid w:val="00FF4167"/>
    <w:rsid w:val="00FF4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Arial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74CA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4C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E74C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semiHidden/>
    <w:rsid w:val="00E74CAB"/>
  </w:style>
  <w:style w:type="paragraph" w:styleId="a8">
    <w:name w:val="footer"/>
    <w:basedOn w:val="a"/>
    <w:link w:val="a9"/>
    <w:uiPriority w:val="99"/>
    <w:unhideWhenUsed/>
    <w:rsid w:val="00E74C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E74CAB"/>
  </w:style>
  <w:style w:type="paragraph" w:styleId="aa">
    <w:name w:val="List Paragraph"/>
    <w:basedOn w:val="a"/>
    <w:uiPriority w:val="34"/>
    <w:qFormat/>
    <w:rsid w:val="00E74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liezerc\&#1513;&#1493;&#1500;&#1495;&#1503;%20&#1492;&#1506;&#1489;&#1493;&#1491;&#1492;\&#1500;&#1493;&#1490;&#1493;%20&#1491;&#1507;%20&#1512;&#1488;&#1513;&#1493;&#150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EC3C-9C51-4104-B314-57518DA8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דף ראשון.dotx</Template>
  <TotalTime>0</TotalTime>
  <Pages>1</Pages>
  <Words>187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eliezerc</dc:creator>
  <cp:keywords/>
  <dc:description/>
  <cp:lastModifiedBy>pmo</cp:lastModifiedBy>
  <cp:revision>2</cp:revision>
  <cp:lastPrinted>2009-09-23T06:26:00Z</cp:lastPrinted>
  <dcterms:created xsi:type="dcterms:W3CDTF">2009-09-23T09:15:00Z</dcterms:created>
  <dcterms:modified xsi:type="dcterms:W3CDTF">2009-09-23T09:15:00Z</dcterms:modified>
</cp:coreProperties>
</file>